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0BC" w:rsidRDefault="002E20BC" w:rsidP="00DD55C6">
      <w:pPr>
        <w:jc w:val="center"/>
        <w:rPr>
          <w:rFonts w:ascii="Verdana" w:hAnsi="Verdana"/>
          <w:b/>
          <w:sz w:val="20"/>
        </w:rPr>
      </w:pPr>
    </w:p>
    <w:p w:rsidR="00C5518B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Lista kandydatów spełniających wymogi formalne</w:t>
      </w:r>
    </w:p>
    <w:p w:rsidR="002E20BC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 xml:space="preserve">w naborze na </w:t>
      </w:r>
      <w:r w:rsidRPr="002E20BC">
        <w:rPr>
          <w:rFonts w:ascii="Verdana" w:hAnsi="Verdana"/>
          <w:b/>
          <w:sz w:val="20"/>
          <w:szCs w:val="20"/>
        </w:rPr>
        <w:t xml:space="preserve">stanowisko </w:t>
      </w:r>
      <w:r w:rsidR="00AA1F34">
        <w:rPr>
          <w:rFonts w:ascii="Verdana" w:hAnsi="Verdana"/>
          <w:b/>
          <w:sz w:val="20"/>
          <w:szCs w:val="20"/>
        </w:rPr>
        <w:t xml:space="preserve">ds. </w:t>
      </w:r>
      <w:r w:rsidR="0046139B" w:rsidRPr="0046139B">
        <w:rPr>
          <w:rFonts w:ascii="Verdana" w:hAnsi="Verdana"/>
          <w:b/>
          <w:sz w:val="20"/>
          <w:szCs w:val="20"/>
        </w:rPr>
        <w:t>kadr</w:t>
      </w:r>
      <w:bookmarkStart w:id="0" w:name="_GoBack"/>
      <w:bookmarkEnd w:id="0"/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w Archiwum Miejskim Wrocławia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ul. Stalowa 62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9D46BF" w:rsidRPr="00317F1A" w:rsidRDefault="009D46BF" w:rsidP="009D46BF">
      <w:pPr>
        <w:pStyle w:val="Akapitzlist"/>
        <w:numPr>
          <w:ilvl w:val="0"/>
          <w:numId w:val="3"/>
        </w:numPr>
        <w:rPr>
          <w:rFonts w:ascii="Verdana" w:hAnsi="Verdana" w:cs="Arial"/>
        </w:rPr>
      </w:pPr>
      <w:r>
        <w:rPr>
          <w:rFonts w:ascii="Verdana" w:hAnsi="Verdana" w:cs="Arial"/>
        </w:rPr>
        <w:t>Dorota Wojtyczka, zam. we Wrocławiu.</w:t>
      </w:r>
    </w:p>
    <w:p w:rsidR="00DD55C6" w:rsidRDefault="00DD55C6">
      <w:pPr>
        <w:rPr>
          <w:rFonts w:ascii="Verdana" w:hAnsi="Verdana" w:cs="Arial"/>
          <w:sz w:val="20"/>
          <w:szCs w:val="20"/>
        </w:rPr>
      </w:pPr>
    </w:p>
    <w:sectPr w:rsidR="00DD55C6" w:rsidSect="00C57C31">
      <w:headerReference w:type="default" r:id="rId9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391" w:rsidRDefault="00842391" w:rsidP="00C57C31">
      <w:pPr>
        <w:spacing w:after="0" w:line="240" w:lineRule="auto"/>
      </w:pPr>
      <w:r>
        <w:separator/>
      </w:r>
    </w:p>
  </w:endnote>
  <w:end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391" w:rsidRDefault="00842391" w:rsidP="00C57C31">
      <w:pPr>
        <w:spacing w:after="0" w:line="240" w:lineRule="auto"/>
      </w:pPr>
      <w:r>
        <w:separator/>
      </w:r>
    </w:p>
  </w:footnote>
  <w:foot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842391" w:rsidRPr="00DD75BD" w:rsidRDefault="00842391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842391" w:rsidRPr="00DD75BD" w:rsidRDefault="00842391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842391" w:rsidRDefault="00842391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842391" w:rsidRDefault="008423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57EDE"/>
    <w:multiLevelType w:val="hybridMultilevel"/>
    <w:tmpl w:val="DB76D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EB76B6"/>
    <w:multiLevelType w:val="hybridMultilevel"/>
    <w:tmpl w:val="C5225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32C65"/>
    <w:multiLevelType w:val="hybridMultilevel"/>
    <w:tmpl w:val="D728D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206CE"/>
    <w:rsid w:val="000250D3"/>
    <w:rsid w:val="002E20BC"/>
    <w:rsid w:val="00317F1A"/>
    <w:rsid w:val="0046139B"/>
    <w:rsid w:val="00713785"/>
    <w:rsid w:val="00842391"/>
    <w:rsid w:val="009D46BF"/>
    <w:rsid w:val="00AA1F34"/>
    <w:rsid w:val="00C5518B"/>
    <w:rsid w:val="00C57C31"/>
    <w:rsid w:val="00D021DD"/>
    <w:rsid w:val="00DD55C6"/>
    <w:rsid w:val="00DE4A02"/>
    <w:rsid w:val="00FD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784D6-962A-4CD8-94C0-A7436B1A6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E984AC64</Template>
  <TotalTime>42</TotalTime>
  <Pages>1</Pages>
  <Words>25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10</cp:revision>
  <dcterms:created xsi:type="dcterms:W3CDTF">2016-12-12T11:32:00Z</dcterms:created>
  <dcterms:modified xsi:type="dcterms:W3CDTF">2024-10-16T08:27:00Z</dcterms:modified>
</cp:coreProperties>
</file>