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BC" w:rsidRDefault="002E20BC" w:rsidP="00DD55C6">
      <w:pPr>
        <w:jc w:val="center"/>
        <w:rPr>
          <w:rFonts w:ascii="Verdana" w:hAnsi="Verdana"/>
          <w:b/>
          <w:sz w:val="20"/>
        </w:rPr>
      </w:pPr>
    </w:p>
    <w:p w:rsidR="00C5518B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Lista kandydatów spełniających wymogi formalne</w:t>
      </w:r>
    </w:p>
    <w:p w:rsidR="002E20BC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 xml:space="preserve">w naborze na </w:t>
      </w:r>
      <w:r w:rsidRPr="002E20BC">
        <w:rPr>
          <w:rFonts w:ascii="Verdana" w:hAnsi="Verdana"/>
          <w:b/>
          <w:sz w:val="20"/>
          <w:szCs w:val="20"/>
        </w:rPr>
        <w:t xml:space="preserve">stanowisko </w:t>
      </w:r>
      <w:r w:rsidR="00AA1F34">
        <w:rPr>
          <w:rFonts w:ascii="Verdana" w:hAnsi="Verdana"/>
          <w:b/>
          <w:sz w:val="20"/>
          <w:szCs w:val="20"/>
        </w:rPr>
        <w:t xml:space="preserve">ds. </w:t>
      </w:r>
      <w:r w:rsidR="00AA1F34" w:rsidRPr="00AA1F34">
        <w:rPr>
          <w:rFonts w:ascii="Verdana" w:hAnsi="Verdana"/>
          <w:b/>
          <w:sz w:val="20"/>
          <w:szCs w:val="20"/>
        </w:rPr>
        <w:t>obsługi archiwum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w Archiwum Miejskim Wrocławia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ul. Stalowa 62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Default="0084692D" w:rsidP="00842391">
      <w:pPr>
        <w:pStyle w:val="Akapitzlist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Paweł Szatkowski</w:t>
      </w:r>
      <w:r w:rsidR="000250D3">
        <w:rPr>
          <w:rFonts w:ascii="Verdana" w:hAnsi="Verdana" w:cs="Arial"/>
          <w:sz w:val="20"/>
          <w:szCs w:val="20"/>
        </w:rPr>
        <w:t xml:space="preserve"> – zam. Wrocław</w:t>
      </w:r>
    </w:p>
    <w:p w:rsidR="00DD55C6" w:rsidRDefault="00DD55C6">
      <w:pPr>
        <w:rPr>
          <w:rFonts w:ascii="Verdana" w:hAnsi="Verdana" w:cs="Arial"/>
        </w:rPr>
      </w:pPr>
      <w:bookmarkStart w:id="0" w:name="_GoBack"/>
      <w:bookmarkEnd w:id="0"/>
    </w:p>
    <w:p w:rsidR="00DD55C6" w:rsidRDefault="00DD55C6">
      <w:pPr>
        <w:rPr>
          <w:rFonts w:ascii="Verdana" w:hAnsi="Verdana" w:cs="Arial"/>
          <w:sz w:val="20"/>
          <w:szCs w:val="20"/>
        </w:rPr>
      </w:pPr>
    </w:p>
    <w:sectPr w:rsidR="00DD55C6" w:rsidSect="00C57C31">
      <w:headerReference w:type="default" r:id="rId9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91" w:rsidRDefault="00842391" w:rsidP="00C57C31">
      <w:pPr>
        <w:spacing w:after="0" w:line="240" w:lineRule="auto"/>
      </w:pPr>
      <w:r>
        <w:separator/>
      </w:r>
    </w:p>
  </w:endnote>
  <w:end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91" w:rsidRDefault="00842391" w:rsidP="00C57C31">
      <w:pPr>
        <w:spacing w:after="0" w:line="240" w:lineRule="auto"/>
      </w:pPr>
      <w:r>
        <w:separator/>
      </w:r>
    </w:p>
  </w:footnote>
  <w:foot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42391" w:rsidRPr="00DD75BD" w:rsidRDefault="0084239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42391" w:rsidRPr="00DD75BD" w:rsidRDefault="0084239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42391" w:rsidRDefault="0084239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42391" w:rsidRDefault="00842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B76B6"/>
    <w:multiLevelType w:val="hybridMultilevel"/>
    <w:tmpl w:val="C5225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32C65"/>
    <w:multiLevelType w:val="hybridMultilevel"/>
    <w:tmpl w:val="D728D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250D3"/>
    <w:rsid w:val="002E20BC"/>
    <w:rsid w:val="00713785"/>
    <w:rsid w:val="00842391"/>
    <w:rsid w:val="0084692D"/>
    <w:rsid w:val="00AA1F34"/>
    <w:rsid w:val="00C5518B"/>
    <w:rsid w:val="00C57C31"/>
    <w:rsid w:val="00DD55C6"/>
    <w:rsid w:val="00DE4A02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2A8B5-ACB9-435C-B345-F35F0709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BF5330F9</Template>
  <TotalTime>41</TotalTime>
  <Pages>1</Pages>
  <Words>26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6</cp:revision>
  <dcterms:created xsi:type="dcterms:W3CDTF">2016-12-12T11:32:00Z</dcterms:created>
  <dcterms:modified xsi:type="dcterms:W3CDTF">2024-06-06T07:34:00Z</dcterms:modified>
</cp:coreProperties>
</file>