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C9" w:rsidRDefault="007B7DC9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</w:p>
    <w:p w:rsidR="00A626A3" w:rsidRDefault="00DD3EA8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  <w:r w:rsidRPr="00A626A3">
        <w:rPr>
          <w:rFonts w:ascii="Verdana" w:hAnsi="Verdana"/>
          <w:i/>
          <w:sz w:val="18"/>
          <w:szCs w:val="18"/>
        </w:rPr>
        <w:t xml:space="preserve">Załącznik Nr 1                                                                                                                     </w:t>
      </w:r>
    </w:p>
    <w:p w:rsidR="00DD3EA8" w:rsidRPr="00A626A3" w:rsidRDefault="00DD3EA8" w:rsidP="00A626A3">
      <w:pPr>
        <w:pStyle w:val="baza"/>
        <w:jc w:val="right"/>
        <w:rPr>
          <w:rFonts w:ascii="Verdana" w:hAnsi="Verdana" w:cs="Arial"/>
          <w:sz w:val="28"/>
          <w:szCs w:val="28"/>
        </w:rPr>
      </w:pPr>
      <w:r w:rsidRPr="00A626A3">
        <w:rPr>
          <w:rFonts w:ascii="Verdana" w:hAnsi="Verdana"/>
          <w:i/>
          <w:sz w:val="18"/>
          <w:szCs w:val="18"/>
        </w:rPr>
        <w:t xml:space="preserve">do Regulaminu naboru </w:t>
      </w:r>
      <w:r w:rsidR="00112759">
        <w:rPr>
          <w:rFonts w:ascii="Verdana" w:hAnsi="Verdana"/>
          <w:i/>
          <w:sz w:val="18"/>
          <w:szCs w:val="18"/>
        </w:rPr>
        <w:t>Archiwum Miejskiego Wrocławia</w:t>
      </w:r>
      <w:r w:rsidRPr="00A626A3">
        <w:rPr>
          <w:rFonts w:ascii="Verdana" w:hAnsi="Verdana" w:cs="Arial"/>
          <w:sz w:val="28"/>
          <w:szCs w:val="28"/>
        </w:rPr>
        <w:t xml:space="preserve">                                                                                                      </w:t>
      </w:r>
    </w:p>
    <w:p w:rsidR="00DD3EA8" w:rsidRPr="00A626A3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</w:p>
    <w:p w:rsidR="00DD3EA8" w:rsidRPr="00A626A3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A626A3">
        <w:rPr>
          <w:rFonts w:ascii="Verdana" w:hAnsi="Verdana"/>
          <w:sz w:val="28"/>
          <w:szCs w:val="28"/>
        </w:rPr>
        <w:t>DYREKTOR ARCHIWUM MIEJSKIEGO WROCŁAWIA</w:t>
      </w:r>
    </w:p>
    <w:p w:rsidR="00DD3EA8" w:rsidRPr="00A626A3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A626A3">
        <w:rPr>
          <w:rFonts w:ascii="Verdana" w:hAnsi="Verdana"/>
          <w:sz w:val="28"/>
          <w:szCs w:val="28"/>
        </w:rPr>
        <w:t>OGŁASZA NABÓR NA WOLNE STANOWISKO PRACY</w:t>
      </w:r>
    </w:p>
    <w:p w:rsidR="00DD3EA8" w:rsidRPr="00A626A3" w:rsidRDefault="00DD3EA8" w:rsidP="00A626A3">
      <w:pPr>
        <w:pStyle w:val="baza"/>
        <w:rPr>
          <w:rFonts w:ascii="Verdana" w:hAnsi="Verdana" w:cs="Arial"/>
          <w:szCs w:val="22"/>
        </w:rPr>
      </w:pPr>
    </w:p>
    <w:p w:rsidR="00DD3EA8" w:rsidRPr="00A626A3" w:rsidRDefault="00DD3EA8" w:rsidP="00A626A3">
      <w:pPr>
        <w:pStyle w:val="baza"/>
        <w:spacing w:after="0"/>
        <w:jc w:val="center"/>
        <w:rPr>
          <w:rFonts w:ascii="Verdana" w:hAnsi="Verdana" w:cs="Arial"/>
          <w:szCs w:val="22"/>
        </w:rPr>
      </w:pPr>
      <w:r w:rsidRPr="00A626A3">
        <w:rPr>
          <w:rFonts w:ascii="Verdana" w:hAnsi="Verdana" w:cs="Arial"/>
          <w:szCs w:val="22"/>
        </w:rPr>
        <w:t xml:space="preserve">stanowisko ds. </w:t>
      </w:r>
      <w:r w:rsidR="00A812C9">
        <w:rPr>
          <w:rFonts w:ascii="Verdana" w:hAnsi="Verdana" w:cs="Arial"/>
          <w:szCs w:val="22"/>
        </w:rPr>
        <w:t>obsługi archiwum</w:t>
      </w:r>
      <w:r w:rsidR="0058568D">
        <w:rPr>
          <w:rFonts w:ascii="Verdana" w:hAnsi="Verdana" w:cs="Arial"/>
          <w:szCs w:val="22"/>
        </w:rPr>
        <w:t xml:space="preserve"> (0,</w:t>
      </w:r>
      <w:r w:rsidR="0058568D" w:rsidRPr="0068367B">
        <w:rPr>
          <w:rFonts w:ascii="Verdana" w:hAnsi="Verdana" w:cs="Arial"/>
          <w:szCs w:val="22"/>
        </w:rPr>
        <w:t>5 etatu</w:t>
      </w:r>
      <w:r w:rsidR="0058568D">
        <w:rPr>
          <w:rFonts w:ascii="Verdana" w:hAnsi="Verdana" w:cs="Arial"/>
          <w:szCs w:val="22"/>
        </w:rPr>
        <w:t>)</w:t>
      </w:r>
    </w:p>
    <w:p w:rsidR="00DD3EA8" w:rsidRPr="00112759" w:rsidRDefault="00112759" w:rsidP="00A626A3">
      <w:pPr>
        <w:jc w:val="center"/>
        <w:rPr>
          <w:rFonts w:ascii="Verdana" w:hAnsi="Verdana" w:cs="Arial"/>
          <w:i/>
          <w:sz w:val="18"/>
          <w:szCs w:val="20"/>
        </w:rPr>
      </w:pPr>
      <w:r w:rsidRPr="00112759">
        <w:rPr>
          <w:rFonts w:ascii="Verdana" w:hAnsi="Verdana" w:cs="Arial"/>
          <w:i/>
          <w:sz w:val="18"/>
          <w:szCs w:val="20"/>
        </w:rPr>
        <w:t>(nazwa stanowiska pracy)</w:t>
      </w:r>
    </w:p>
    <w:p w:rsidR="00DD3EA8" w:rsidRPr="00A626A3" w:rsidRDefault="00DD3EA8" w:rsidP="00A626A3">
      <w:pPr>
        <w:jc w:val="center"/>
        <w:rPr>
          <w:rFonts w:ascii="Verdana" w:hAnsi="Verdana" w:cs="Arial"/>
          <w:sz w:val="22"/>
          <w:szCs w:val="22"/>
        </w:rPr>
      </w:pPr>
    </w:p>
    <w:p w:rsidR="00DD3EA8" w:rsidRPr="00A626A3" w:rsidRDefault="00DD3EA8" w:rsidP="00112759">
      <w:pPr>
        <w:pStyle w:val="Akapitzlist"/>
        <w:numPr>
          <w:ilvl w:val="0"/>
          <w:numId w:val="1"/>
        </w:numPr>
        <w:spacing w:line="276" w:lineRule="auto"/>
        <w:ind w:left="0" w:firstLine="0"/>
        <w:contextualSpacing w:val="0"/>
        <w:rPr>
          <w:rFonts w:ascii="Verdana" w:hAnsi="Verdana" w:cs="Arial"/>
          <w:sz w:val="20"/>
          <w:szCs w:val="20"/>
        </w:rPr>
      </w:pPr>
      <w:r w:rsidRPr="00A626A3">
        <w:rPr>
          <w:rFonts w:ascii="Verdana" w:hAnsi="Verdana" w:cs="Arial"/>
          <w:sz w:val="20"/>
          <w:szCs w:val="20"/>
        </w:rPr>
        <w:t>Wymagania niezbędne:</w:t>
      </w:r>
    </w:p>
    <w:p w:rsidR="00DD3EA8" w:rsidRPr="002F4630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 xml:space="preserve">obywatelstwo polskie (o stanowisko mogą ubiegać się obywatele Unii Europejskiej oraz obywatele innych państw, którym na podstawie umów międzynarodowych lub przepisów prawa wspólnotowego przysługuje prawo do podjęcia zatrudnienia </w:t>
      </w:r>
      <w:r w:rsidR="00112759">
        <w:rPr>
          <w:rFonts w:ascii="Verdana" w:hAnsi="Verdana" w:cs="Arial"/>
          <w:sz w:val="20"/>
          <w:szCs w:val="20"/>
        </w:rPr>
        <w:br/>
      </w:r>
      <w:r w:rsidRPr="002F4630">
        <w:rPr>
          <w:rFonts w:ascii="Verdana" w:hAnsi="Verdana" w:cs="Arial"/>
          <w:sz w:val="20"/>
          <w:szCs w:val="20"/>
        </w:rPr>
        <w:t>na terytorium Rzeczypospolitej Polskiej, na zasadach określonych w art. 11 ust. 3 ustawy z dnia 21 listopada 2008 r. o pracownikach samorządowych  (Dz. U. Nr 223, poz. 1458 z późn.zm.));</w:t>
      </w:r>
    </w:p>
    <w:p w:rsidR="00DD3EA8" w:rsidRPr="002F4630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 xml:space="preserve">wykształcenie </w:t>
      </w:r>
      <w:r w:rsidR="00A7253D">
        <w:rPr>
          <w:rFonts w:ascii="Verdana" w:hAnsi="Verdana" w:cs="Arial"/>
          <w:sz w:val="20"/>
          <w:szCs w:val="20"/>
        </w:rPr>
        <w:t>wyższe</w:t>
      </w:r>
      <w:r w:rsidR="0058568D">
        <w:rPr>
          <w:rFonts w:ascii="Verdana" w:hAnsi="Verdana" w:cs="Arial"/>
          <w:sz w:val="20"/>
          <w:szCs w:val="20"/>
        </w:rPr>
        <w:t xml:space="preserve"> kierunkowe - archiwistyka</w:t>
      </w:r>
      <w:r w:rsidRPr="002F4630">
        <w:rPr>
          <w:rFonts w:ascii="Verdana" w:hAnsi="Verdana" w:cs="Arial"/>
          <w:sz w:val="20"/>
          <w:szCs w:val="20"/>
        </w:rPr>
        <w:t>;</w:t>
      </w:r>
    </w:p>
    <w:p w:rsidR="0029044F" w:rsidRDefault="0029044F" w:rsidP="0029044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9044F">
        <w:rPr>
          <w:rFonts w:ascii="Verdana" w:hAnsi="Verdana" w:cs="Arial"/>
          <w:sz w:val="20"/>
          <w:szCs w:val="20"/>
        </w:rPr>
        <w:t>znajomość obowiązujących przepisów archiwalnych, w szczególności: ustawy z dnia 14.07.1983 r. o narodowym zasobie archiwalnym i archiwach; rozporządzenia Ministra Kultury z dnia 16.09.2002 r. w sprawie postępowania z dokumentacją, zasad jej klasyfikowania i kwalifikowania oraz zasad i trybu przekazywania materiałów archiwalnych do archiwów państwowych; rozporządzenia Prezesa Rady Ministrów z dnia 18.01.2011 r. w sprawie instrukcji kancelaryjnej, jednolitych rzeczowych wykazów akt oraz instrukcji w sprawie organizacji i zakresu działania archiwów zakładowych</w:t>
      </w:r>
    </w:p>
    <w:p w:rsidR="00DD3EA8" w:rsidRPr="002F4630" w:rsidRDefault="00DD3EA8" w:rsidP="0029044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>znajomość obsługi komputera i pakietu biurowego (np. MS Office)</w:t>
      </w:r>
      <w:r w:rsidR="00112759">
        <w:rPr>
          <w:rFonts w:ascii="Verdana" w:hAnsi="Verdana" w:cs="Arial"/>
          <w:sz w:val="20"/>
          <w:szCs w:val="20"/>
        </w:rPr>
        <w:t>;</w:t>
      </w:r>
    </w:p>
    <w:p w:rsidR="00DD3EA8" w:rsidRPr="002F4630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>pełna zdolność do czynności prawnych oraz korzy</w:t>
      </w:r>
      <w:r w:rsidR="00112759">
        <w:rPr>
          <w:rFonts w:ascii="Verdana" w:hAnsi="Verdana" w:cs="Arial"/>
          <w:sz w:val="20"/>
          <w:szCs w:val="20"/>
        </w:rPr>
        <w:t>stanie z pełni praw publicznych;</w:t>
      </w:r>
    </w:p>
    <w:p w:rsidR="00DD3EA8" w:rsidRPr="002F4630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>niekaralność za umyślne przestępstwo ścigane z oskarżenia publicznego lub umyślne przestępstwo skarbowe.</w:t>
      </w:r>
    </w:p>
    <w:p w:rsidR="00DD3EA8" w:rsidRPr="00A626A3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2F4630" w:rsidRDefault="00DD3EA8" w:rsidP="00112759">
      <w:pPr>
        <w:pStyle w:val="Akapitzlist"/>
        <w:numPr>
          <w:ilvl w:val="0"/>
          <w:numId w:val="1"/>
        </w:numPr>
        <w:tabs>
          <w:tab w:val="num" w:pos="1080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>Wymagania dodatkowe:</w:t>
      </w:r>
    </w:p>
    <w:p w:rsidR="0058568D" w:rsidRPr="0058568D" w:rsidRDefault="0058568D" w:rsidP="0058568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58568D">
        <w:rPr>
          <w:rFonts w:ascii="Verdana" w:hAnsi="Verdana" w:cs="Arial"/>
          <w:sz w:val="20"/>
          <w:szCs w:val="20"/>
        </w:rPr>
        <w:t>umiejętność pracy w zespole,</w:t>
      </w:r>
    </w:p>
    <w:p w:rsidR="005169E5" w:rsidRDefault="0058568D" w:rsidP="0058568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58568D">
        <w:rPr>
          <w:rFonts w:ascii="Verdana" w:hAnsi="Verdana" w:cs="Arial"/>
          <w:sz w:val="20"/>
          <w:szCs w:val="20"/>
        </w:rPr>
        <w:t>umiejętność samodzielnego rozwiązywania problemów</w:t>
      </w:r>
      <w:r w:rsidR="00A812C9">
        <w:rPr>
          <w:rFonts w:ascii="Verdana" w:hAnsi="Verdana" w:cs="Arial"/>
          <w:sz w:val="20"/>
          <w:szCs w:val="20"/>
        </w:rPr>
        <w:t>,</w:t>
      </w:r>
    </w:p>
    <w:p w:rsidR="006459BC" w:rsidRDefault="006459BC" w:rsidP="00112759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>znajomość zasad funkcjonowania archiwów,</w:t>
      </w:r>
    </w:p>
    <w:p w:rsidR="005169E5" w:rsidRPr="005169E5" w:rsidRDefault="00DD3EA8" w:rsidP="005169E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>kreatywność, sumienność, planowanie i organizowanie pracy, samodzielność, zo</w:t>
      </w:r>
      <w:r w:rsidR="00112759">
        <w:rPr>
          <w:rFonts w:ascii="Verdana" w:hAnsi="Verdana" w:cs="Arial"/>
          <w:sz w:val="20"/>
          <w:szCs w:val="20"/>
        </w:rPr>
        <w:t>rientowanie na rezultaty pracy.</w:t>
      </w:r>
    </w:p>
    <w:p w:rsidR="00DD3EA8" w:rsidRPr="00A626A3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8568D" w:rsidRPr="0068367B" w:rsidRDefault="0058568D" w:rsidP="0058568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Do głównych zadań osoby zatrudnionej na tym stanowisku będzie należało:</w:t>
      </w:r>
    </w:p>
    <w:p w:rsidR="0058568D" w:rsidRDefault="0058568D" w:rsidP="0058568D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wykonywanie czynności merytorycznych w zakresie przechowywania, opracowywania i udostępniania zasobu archiwalnego,</w:t>
      </w:r>
    </w:p>
    <w:p w:rsidR="0058568D" w:rsidRDefault="0058568D" w:rsidP="0058568D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</w:t>
      </w:r>
      <w:r w:rsidRPr="009B3805">
        <w:rPr>
          <w:rFonts w:ascii="Verdana" w:hAnsi="Verdana" w:cs="Arial"/>
          <w:sz w:val="20"/>
          <w:szCs w:val="20"/>
        </w:rPr>
        <w:t>porządzanie na wniosek zainteresowanych</w:t>
      </w:r>
      <w:r>
        <w:rPr>
          <w:rFonts w:ascii="Verdana" w:hAnsi="Verdana" w:cs="Arial"/>
          <w:sz w:val="20"/>
          <w:szCs w:val="20"/>
        </w:rPr>
        <w:t xml:space="preserve"> kwerend archiwalnych,</w:t>
      </w:r>
      <w:r w:rsidRPr="009B3805">
        <w:rPr>
          <w:rFonts w:ascii="Verdana" w:hAnsi="Verdana" w:cs="Arial"/>
          <w:sz w:val="20"/>
          <w:szCs w:val="20"/>
        </w:rPr>
        <w:t xml:space="preserve"> zaświadczeń oraz</w:t>
      </w:r>
      <w:r>
        <w:rPr>
          <w:rFonts w:ascii="Verdana" w:hAnsi="Verdana" w:cs="Arial"/>
          <w:sz w:val="20"/>
          <w:szCs w:val="20"/>
        </w:rPr>
        <w:t xml:space="preserve"> innych pism,</w:t>
      </w:r>
    </w:p>
    <w:p w:rsidR="0058568D" w:rsidRDefault="0058568D" w:rsidP="0058568D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</w:t>
      </w:r>
      <w:r w:rsidRPr="009B3805">
        <w:rPr>
          <w:rFonts w:ascii="Verdana" w:hAnsi="Verdana" w:cs="Arial"/>
          <w:sz w:val="20"/>
          <w:szCs w:val="20"/>
        </w:rPr>
        <w:t xml:space="preserve">rzejmowanie dokumentacji od zlikwidowanych i istniejących jednostek </w:t>
      </w:r>
      <w:r>
        <w:rPr>
          <w:rFonts w:ascii="Verdana" w:hAnsi="Verdana" w:cs="Arial"/>
          <w:sz w:val="20"/>
          <w:szCs w:val="20"/>
        </w:rPr>
        <w:t>organizacyjnych Gminy Wrocław,</w:t>
      </w:r>
    </w:p>
    <w:p w:rsidR="0058568D" w:rsidRDefault="0058568D" w:rsidP="0058568D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</w:t>
      </w:r>
      <w:r w:rsidRPr="009B3805">
        <w:rPr>
          <w:rFonts w:ascii="Verdana" w:hAnsi="Verdana" w:cs="Arial"/>
          <w:sz w:val="20"/>
          <w:szCs w:val="20"/>
        </w:rPr>
        <w:t>ydzielanie z zasobu archiwum i brakowanie dokumentacji niearchiwalnej (kat. "B"), której</w:t>
      </w:r>
      <w:r>
        <w:rPr>
          <w:rFonts w:ascii="Verdana" w:hAnsi="Verdana" w:cs="Arial"/>
          <w:sz w:val="20"/>
          <w:szCs w:val="20"/>
        </w:rPr>
        <w:t xml:space="preserve"> okres przechowywania już minął,</w:t>
      </w:r>
    </w:p>
    <w:p w:rsidR="0058568D" w:rsidRPr="002F4630" w:rsidRDefault="0058568D" w:rsidP="0058568D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056610">
        <w:rPr>
          <w:rFonts w:ascii="Verdana" w:hAnsi="Verdana" w:cs="Arial"/>
          <w:sz w:val="20"/>
          <w:szCs w:val="20"/>
        </w:rPr>
        <w:lastRenderedPageBreak/>
        <w:t>współpraca z właściwym archiwum państwowym</w:t>
      </w:r>
      <w:r>
        <w:rPr>
          <w:rFonts w:ascii="Verdana" w:hAnsi="Verdana" w:cs="Arial"/>
          <w:sz w:val="20"/>
          <w:szCs w:val="20"/>
        </w:rPr>
        <w:t>.</w:t>
      </w:r>
    </w:p>
    <w:p w:rsidR="0058568D" w:rsidRPr="0068367B" w:rsidRDefault="0058568D" w:rsidP="0058568D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Miejsce pracy: budynek Archiwum Miejskiego Wrocławia przy ul. Stalowej 62</w:t>
      </w:r>
    </w:p>
    <w:p w:rsidR="0058568D" w:rsidRPr="0068367B" w:rsidRDefault="0058568D" w:rsidP="0058568D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Stanowisko pracy: praca stacjonarna </w:t>
      </w:r>
    </w:p>
    <w:p w:rsidR="0058568D" w:rsidRPr="0068367B" w:rsidRDefault="0058568D" w:rsidP="0058568D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Przewidywany termin zatrudnienia: </w:t>
      </w:r>
      <w:r>
        <w:rPr>
          <w:rFonts w:ascii="Verdana" w:hAnsi="Verdana" w:cs="Arial"/>
          <w:sz w:val="20"/>
          <w:szCs w:val="20"/>
        </w:rPr>
        <w:t>I</w:t>
      </w:r>
      <w:r w:rsidR="008C00CA">
        <w:rPr>
          <w:rFonts w:ascii="Verdana" w:hAnsi="Verdana" w:cs="Arial"/>
          <w:sz w:val="20"/>
          <w:szCs w:val="20"/>
        </w:rPr>
        <w:t>I-III</w:t>
      </w:r>
      <w:r w:rsidRPr="0068367B">
        <w:rPr>
          <w:rFonts w:ascii="Verdana" w:hAnsi="Verdana" w:cs="Arial"/>
          <w:sz w:val="20"/>
          <w:szCs w:val="20"/>
        </w:rPr>
        <w:t xml:space="preserve"> kwartał 202</w:t>
      </w:r>
      <w:r>
        <w:rPr>
          <w:rFonts w:ascii="Verdana" w:hAnsi="Verdana" w:cs="Arial"/>
          <w:sz w:val="20"/>
          <w:szCs w:val="20"/>
        </w:rPr>
        <w:t>4</w:t>
      </w:r>
    </w:p>
    <w:p w:rsidR="0058568D" w:rsidRPr="0068367B" w:rsidRDefault="0058568D" w:rsidP="0058568D">
      <w:pPr>
        <w:rPr>
          <w:rFonts w:ascii="Verdana" w:hAnsi="Verdana" w:cs="Arial"/>
          <w:sz w:val="20"/>
          <w:szCs w:val="20"/>
        </w:rPr>
      </w:pPr>
    </w:p>
    <w:p w:rsidR="0058568D" w:rsidRPr="0068367B" w:rsidRDefault="0058568D" w:rsidP="0058568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8367B">
        <w:rPr>
          <w:rFonts w:ascii="Verdana" w:hAnsi="Verdana"/>
          <w:bCs/>
          <w:sz w:val="20"/>
          <w:szCs w:val="20"/>
        </w:rPr>
        <w:t>Wymagane dokumenty i oświadczenia: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CV z przebiegiem nauki i pracy zawodowej - opatrzone własnoręcznym podpisem;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list motywacyjny - opatrzony własnoręcznym podpisem;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kopie dokumentów potwierdzających wymagane wykształcenie;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68367B">
        <w:rPr>
          <w:rFonts w:ascii="Verdana" w:hAnsi="Verdana"/>
          <w:sz w:val="20"/>
          <w:szCs w:val="20"/>
        </w:rPr>
        <w:t>oświadczenie o posiadanym obywatelstwie - opatrzone własnoręcznym podpisem;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kopia dokumentu potwierdzająca znajomość języka polskiego (dot. osób nieposiadających obywatelstwa polskiego);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pełnej zdolności do czynności prawnych oraz korzystaniu z pełni praw publicznych - opatrzone własnoręcznym podpisem;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oświadczenie, że kandydat nie był skazany prawomocnym wyrokiem sądu </w:t>
      </w:r>
      <w:r w:rsidRPr="0068367B">
        <w:rPr>
          <w:rFonts w:ascii="Verdana" w:hAnsi="Verdana"/>
          <w:sz w:val="20"/>
          <w:szCs w:val="20"/>
        </w:rPr>
        <w:br/>
        <w:t>za umyślne przestępstwo ścigane z oskarżenia publicznego lub umyślne przestępstwo skarbowe - opatrzone własnoręcznym podpisem;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treści: „</w:t>
      </w:r>
      <w:r w:rsidRPr="0068367B">
        <w:rPr>
          <w:rFonts w:ascii="Verdana" w:hAnsi="Verdana"/>
          <w:i/>
          <w:iCs/>
          <w:sz w:val="20"/>
          <w:szCs w:val="20"/>
        </w:rPr>
        <w:t xml:space="preserve">Wyrażam zgodę na przetwarzanie moich danych osobowych zawartych w ofercie pracy dla potrzeb rekrutacji, zgodnie z  ustawą z  dnia 29.08.1997 r. o ochronie danych osobowych (j.t. Dz. U. z 2016 r. poz. 922 </w:t>
      </w:r>
      <w:r w:rsidRPr="0068367B">
        <w:rPr>
          <w:rFonts w:ascii="Verdana" w:hAnsi="Verdana"/>
          <w:i/>
          <w:iCs/>
          <w:sz w:val="20"/>
          <w:szCs w:val="20"/>
        </w:rPr>
        <w:br/>
        <w:t xml:space="preserve">z </w:t>
      </w:r>
      <w:r w:rsidRPr="0068367B">
        <w:rPr>
          <w:rFonts w:ascii="Verdana" w:hAnsi="Verdana"/>
          <w:sz w:val="20"/>
          <w:szCs w:val="20"/>
        </w:rPr>
        <w:t>późn.zm.</w:t>
      </w:r>
      <w:r w:rsidRPr="0068367B">
        <w:rPr>
          <w:rFonts w:ascii="Verdana" w:hAnsi="Verdana"/>
          <w:i/>
          <w:iCs/>
          <w:sz w:val="20"/>
          <w:szCs w:val="20"/>
        </w:rPr>
        <w:t>)”</w:t>
      </w:r>
      <w:r w:rsidRPr="0068367B">
        <w:rPr>
          <w:rFonts w:ascii="Verdana" w:hAnsi="Verdana"/>
          <w:sz w:val="20"/>
          <w:szCs w:val="20"/>
        </w:rPr>
        <w:t xml:space="preserve"> - opatrzone własnoręcznym podpisem;</w:t>
      </w:r>
    </w:p>
    <w:p w:rsidR="0058568D" w:rsidRPr="0068367B" w:rsidRDefault="0058568D" w:rsidP="0058568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kopia dokumentu potwierdzającego niepełnosprawność w przypadku kandydata, który zamierza skorzystać z uprawnienia, o którym mowa w art. 13a ust. 2 ustawy </w:t>
      </w:r>
      <w:r w:rsidRPr="0068367B">
        <w:rPr>
          <w:rFonts w:ascii="Verdana" w:hAnsi="Verdana"/>
          <w:sz w:val="20"/>
          <w:szCs w:val="20"/>
        </w:rPr>
        <w:br/>
        <w:t xml:space="preserve">z dnia 21 listopada 2008 </w:t>
      </w:r>
      <w:r>
        <w:rPr>
          <w:rFonts w:ascii="Verdana" w:hAnsi="Verdana"/>
          <w:sz w:val="20"/>
          <w:szCs w:val="20"/>
        </w:rPr>
        <w:t>r. o pracownikach samorządowych;</w:t>
      </w: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Wymagane dokumenty aplikacyjne należy składać osobiście w sekretariacie Archiwum lub przesłać pocztą tradycyjną w terminie do dnia </w:t>
      </w:r>
      <w:r w:rsidR="008C00CA">
        <w:rPr>
          <w:rFonts w:ascii="Verdana" w:hAnsi="Verdana" w:cs="Arial"/>
          <w:sz w:val="20"/>
          <w:szCs w:val="20"/>
        </w:rPr>
        <w:t>04</w:t>
      </w:r>
      <w:r>
        <w:rPr>
          <w:rFonts w:ascii="Verdana" w:hAnsi="Verdana" w:cs="Arial"/>
          <w:sz w:val="20"/>
          <w:szCs w:val="20"/>
        </w:rPr>
        <w:t>.</w:t>
      </w:r>
      <w:r w:rsidR="008C00CA">
        <w:rPr>
          <w:rFonts w:ascii="Verdana" w:hAnsi="Verdana" w:cs="Arial"/>
          <w:sz w:val="20"/>
          <w:szCs w:val="20"/>
        </w:rPr>
        <w:t>06</w:t>
      </w:r>
      <w:r>
        <w:rPr>
          <w:rFonts w:ascii="Verdana" w:hAnsi="Verdana" w:cs="Arial"/>
          <w:sz w:val="20"/>
          <w:szCs w:val="20"/>
        </w:rPr>
        <w:t>.202</w:t>
      </w:r>
      <w:r w:rsidR="008C00CA">
        <w:rPr>
          <w:rFonts w:ascii="Verdana" w:hAnsi="Verdana" w:cs="Arial"/>
          <w:sz w:val="20"/>
          <w:szCs w:val="20"/>
        </w:rPr>
        <w:t>4</w:t>
      </w:r>
      <w:r w:rsidRPr="0068367B">
        <w:rPr>
          <w:rFonts w:ascii="Verdana" w:hAnsi="Verdana" w:cs="Arial"/>
          <w:sz w:val="20"/>
          <w:szCs w:val="20"/>
        </w:rPr>
        <w:t xml:space="preserve"> r., do godz. 1</w:t>
      </w:r>
      <w:r>
        <w:rPr>
          <w:rFonts w:ascii="Verdana" w:hAnsi="Verdana" w:cs="Arial"/>
          <w:sz w:val="20"/>
          <w:szCs w:val="20"/>
        </w:rPr>
        <w:t>2</w:t>
      </w:r>
      <w:r w:rsidRPr="0068367B">
        <w:rPr>
          <w:rFonts w:ascii="Verdana" w:hAnsi="Verdana" w:cs="Arial"/>
          <w:sz w:val="20"/>
          <w:szCs w:val="20"/>
        </w:rPr>
        <w:t xml:space="preserve">:00. na adres: </w:t>
      </w:r>
      <w:r w:rsidRPr="0068367B">
        <w:rPr>
          <w:rFonts w:ascii="Verdana" w:hAnsi="Verdana" w:cs="Arial"/>
          <w:b/>
          <w:sz w:val="20"/>
          <w:szCs w:val="20"/>
        </w:rPr>
        <w:t>Archiwum Miejskie Wrocławia, ul. Stalowa 62, 53-440  Wrocław</w:t>
      </w:r>
      <w:r w:rsidRPr="0068367B">
        <w:rPr>
          <w:rFonts w:ascii="Verdana" w:hAnsi="Verdana" w:cs="Arial"/>
          <w:sz w:val="20"/>
          <w:szCs w:val="20"/>
        </w:rPr>
        <w:t xml:space="preserve"> w zaklejonych kopertach z dopiskiem: „</w:t>
      </w:r>
      <w:r w:rsidRPr="0068367B">
        <w:rPr>
          <w:rFonts w:ascii="Verdana" w:hAnsi="Verdana" w:cs="Arial"/>
          <w:b/>
          <w:sz w:val="20"/>
          <w:szCs w:val="20"/>
        </w:rPr>
        <w:t>Nabór na wolne stanowisko urzędnicze w Archiwum Miejskim Wrocławia”</w:t>
      </w: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Aplikacje, które wpłyną do AMW po wyżej określonym terminie nie będą rozpatrywane.</w:t>
      </w: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8568D" w:rsidRPr="0068367B" w:rsidRDefault="0058568D" w:rsidP="0058568D">
      <w:pPr>
        <w:spacing w:line="276" w:lineRule="auto"/>
        <w:jc w:val="both"/>
        <w:rPr>
          <w:rFonts w:ascii="Verdana" w:hAnsi="Verdana"/>
          <w:sz w:val="20"/>
        </w:rPr>
      </w:pPr>
      <w:r w:rsidRPr="0068367B">
        <w:rPr>
          <w:rFonts w:ascii="Verdana" w:hAnsi="Verdana"/>
          <w:sz w:val="20"/>
        </w:rPr>
        <w:t>Do dalszej rekrutacji zapraszani będą telefonicznie kandydaci, którzy spełnili wymagania niezbędne określone w ogłoszeniu o naborze oraz złożyli najciekawsze oferty.</w:t>
      </w: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8568D" w:rsidRPr="0068367B" w:rsidRDefault="0058568D" w:rsidP="0058568D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Informacja o wyniku naboru będzie umieszczona na stronie internetowej Biuletynu Informacji Publicznej (</w:t>
      </w:r>
      <w:hyperlink r:id="rId9" w:history="1">
        <w:r w:rsidRPr="0068367B">
          <w:rPr>
            <w:rStyle w:val="Hipercze"/>
            <w:rFonts w:ascii="Verdana" w:hAnsi="Verdana" w:cs="Arial"/>
            <w:b/>
            <w:sz w:val="20"/>
            <w:szCs w:val="20"/>
          </w:rPr>
          <w:t>www.amw.wroclaw.pl</w:t>
        </w:r>
      </w:hyperlink>
      <w:r w:rsidRPr="0068367B">
        <w:rPr>
          <w:rFonts w:ascii="Verdana" w:hAnsi="Verdana" w:cs="Arial"/>
          <w:sz w:val="20"/>
          <w:szCs w:val="20"/>
        </w:rPr>
        <w:t xml:space="preserve">) oraz na tablicy informacyjnej przy </w:t>
      </w:r>
      <w:r w:rsidRPr="0068367B">
        <w:rPr>
          <w:rFonts w:ascii="Verdana" w:hAnsi="Verdana" w:cs="Arial"/>
          <w:sz w:val="20"/>
          <w:szCs w:val="20"/>
        </w:rPr>
        <w:br/>
        <w:t>ul. Stalowej 62, 53-440 Wrocław.</w:t>
      </w:r>
    </w:p>
    <w:p w:rsidR="0058568D" w:rsidRPr="0068367B" w:rsidRDefault="0058568D" w:rsidP="0058568D">
      <w:pPr>
        <w:pStyle w:val="baza"/>
        <w:spacing w:after="0"/>
        <w:jc w:val="right"/>
        <w:rPr>
          <w:rFonts w:ascii="Verdana" w:hAnsi="Verdana"/>
          <w:i/>
          <w:sz w:val="18"/>
          <w:szCs w:val="18"/>
        </w:rPr>
      </w:pPr>
    </w:p>
    <w:p w:rsidR="0058568D" w:rsidRPr="0068367B" w:rsidRDefault="0058568D" w:rsidP="0058568D">
      <w:pPr>
        <w:jc w:val="both"/>
        <w:rPr>
          <w:rFonts w:ascii="Verdana" w:hAnsi="Verdana"/>
          <w:sz w:val="20"/>
        </w:rPr>
      </w:pPr>
      <w:r w:rsidRPr="001A32C4">
        <w:rPr>
          <w:rFonts w:ascii="Verdana" w:hAnsi="Verdana"/>
          <w:sz w:val="20"/>
        </w:rPr>
        <w:t xml:space="preserve">Niewykorzystane oferty będą niszczone po upływie 3 miesięcy od zakończenia naboru. Przed upływem powyższego terminu dokumenty można odbierać osobiście w </w:t>
      </w:r>
      <w:r>
        <w:rPr>
          <w:rFonts w:ascii="Verdana" w:hAnsi="Verdana"/>
          <w:sz w:val="20"/>
        </w:rPr>
        <w:t>sekretariacie Archiwum.</w:t>
      </w:r>
    </w:p>
    <w:p w:rsidR="00C5518B" w:rsidRPr="008C00CA" w:rsidRDefault="00C5518B" w:rsidP="008C00CA">
      <w:pPr>
        <w:spacing w:line="276" w:lineRule="auto"/>
        <w:jc w:val="both"/>
        <w:rPr>
          <w:rFonts w:ascii="Verdana" w:hAnsi="Verdana"/>
          <w:sz w:val="20"/>
        </w:rPr>
      </w:pPr>
    </w:p>
    <w:sectPr w:rsidR="00C5518B" w:rsidRPr="008C00CA" w:rsidSect="0063582A">
      <w:headerReference w:type="default" r:id="rId10"/>
      <w:pgSz w:w="11906" w:h="16838"/>
      <w:pgMar w:top="1135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0CA" w:rsidRDefault="008C00CA" w:rsidP="00C57C31">
      <w:r>
        <w:separator/>
      </w:r>
    </w:p>
  </w:endnote>
  <w:endnote w:type="continuationSeparator" w:id="0">
    <w:p w:rsidR="008C00CA" w:rsidRDefault="008C00CA" w:rsidP="00C5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0CA" w:rsidRDefault="008C00CA" w:rsidP="00C57C31">
      <w:r>
        <w:separator/>
      </w:r>
    </w:p>
  </w:footnote>
  <w:footnote w:type="continuationSeparator" w:id="0">
    <w:p w:rsidR="008C00CA" w:rsidRDefault="008C00CA" w:rsidP="00C57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0CA" w:rsidRPr="00DD75BD" w:rsidRDefault="008C00CA" w:rsidP="00C57C31">
    <w:pPr>
      <w:jc w:val="right"/>
      <w:rPr>
        <w:rFonts w:ascii="Garamond" w:hAnsi="Garamond"/>
        <w:sz w:val="18"/>
      </w:rPr>
    </w:pPr>
    <w:r w:rsidRPr="00DD75BD">
      <w:rPr>
        <w:noProof/>
      </w:rPr>
      <w:drawing>
        <wp:anchor distT="0" distB="0" distL="114300" distR="114300" simplePos="0" relativeHeight="251659264" behindDoc="1" locked="0" layoutInCell="1" allowOverlap="1" wp14:anchorId="0F62373C" wp14:editId="45EDB138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8C00CA" w:rsidRPr="00DD75BD" w:rsidRDefault="008C00CA" w:rsidP="00C57C31">
    <w:pPr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8C00CA" w:rsidRPr="00DD75BD" w:rsidRDefault="008C00CA" w:rsidP="00C57C31">
    <w:pPr>
      <w:tabs>
        <w:tab w:val="left" w:pos="1165"/>
        <w:tab w:val="right" w:pos="9072"/>
      </w:tabs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8C00CA" w:rsidRPr="00DD75BD" w:rsidRDefault="008C00CA" w:rsidP="00C57C31">
    <w:pPr>
      <w:tabs>
        <w:tab w:val="left" w:pos="1083"/>
        <w:tab w:val="right" w:pos="9072"/>
      </w:tabs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8C00CA" w:rsidRPr="00DD75BD" w:rsidRDefault="008C00CA" w:rsidP="00C57C31">
    <w:pPr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8C00CA" w:rsidRDefault="008C00CA" w:rsidP="00C57C31">
    <w:pPr>
      <w:tabs>
        <w:tab w:val="left" w:pos="826"/>
        <w:tab w:val="right" w:pos="9072"/>
      </w:tabs>
      <w:jc w:val="right"/>
    </w:pP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8C00CA" w:rsidRDefault="008C00C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B48291" wp14:editId="0A01CA9F">
              <wp:simplePos x="0" y="0"/>
              <wp:positionH relativeFrom="column">
                <wp:posOffset>-11430</wp:posOffset>
              </wp:positionH>
              <wp:positionV relativeFrom="paragraph">
                <wp:posOffset>127635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0.05pt" to="468.4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PXAMwjfAAAA&#10;CAEAAA8AAAAAAAAAAAAAAAAAKQQAAGRycy9kb3ducmV2LnhtbFBLBQYAAAAABAAEAPMAAAA1BQAA&#10;AAA=&#10;" strokecolor="black [304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3257"/>
    <w:multiLevelType w:val="hybridMultilevel"/>
    <w:tmpl w:val="32AC3B28"/>
    <w:lvl w:ilvl="0" w:tplc="BE148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88882F1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>
      <w:start w:val="1"/>
      <w:numFmt w:val="decimal"/>
      <w:lvlText w:val="%3)"/>
      <w:lvlJc w:val="left"/>
      <w:pPr>
        <w:tabs>
          <w:tab w:val="num" w:pos="180"/>
        </w:tabs>
        <w:ind w:left="180" w:hanging="360"/>
      </w:pPr>
    </w:lvl>
    <w:lvl w:ilvl="3" w:tplc="0415000F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2173E68"/>
    <w:multiLevelType w:val="hybridMultilevel"/>
    <w:tmpl w:val="C1263F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33240"/>
    <w:multiLevelType w:val="hybridMultilevel"/>
    <w:tmpl w:val="11B0D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64811"/>
    <w:multiLevelType w:val="hybridMultilevel"/>
    <w:tmpl w:val="E65E5D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F7E5C"/>
    <w:multiLevelType w:val="hybridMultilevel"/>
    <w:tmpl w:val="C5109F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1C4C39"/>
    <w:multiLevelType w:val="hybridMultilevel"/>
    <w:tmpl w:val="C5D03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EA8"/>
    <w:rsid w:val="000F26CB"/>
    <w:rsid w:val="00112759"/>
    <w:rsid w:val="00250754"/>
    <w:rsid w:val="0029044F"/>
    <w:rsid w:val="00292AD0"/>
    <w:rsid w:val="002C1774"/>
    <w:rsid w:val="002E7B51"/>
    <w:rsid w:val="002F4630"/>
    <w:rsid w:val="00334B1E"/>
    <w:rsid w:val="004C1E1C"/>
    <w:rsid w:val="005169E5"/>
    <w:rsid w:val="00532F3E"/>
    <w:rsid w:val="0058568D"/>
    <w:rsid w:val="0063582A"/>
    <w:rsid w:val="006459BC"/>
    <w:rsid w:val="00713785"/>
    <w:rsid w:val="007B7DC9"/>
    <w:rsid w:val="008C00CA"/>
    <w:rsid w:val="009B3805"/>
    <w:rsid w:val="00A14504"/>
    <w:rsid w:val="00A4174B"/>
    <w:rsid w:val="00A626A3"/>
    <w:rsid w:val="00A7253D"/>
    <w:rsid w:val="00A812C9"/>
    <w:rsid w:val="00C5518B"/>
    <w:rsid w:val="00C57C31"/>
    <w:rsid w:val="00DD3EA8"/>
    <w:rsid w:val="00EF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7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mw.wrocla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63191-5D94-47B9-9B86-313FD249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DB17FDE5</Template>
  <TotalTime>202</TotalTime>
  <Pages>2</Pages>
  <Words>705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14</cp:revision>
  <cp:lastPrinted>2017-11-20T10:02:00Z</cp:lastPrinted>
  <dcterms:created xsi:type="dcterms:W3CDTF">2016-11-21T10:00:00Z</dcterms:created>
  <dcterms:modified xsi:type="dcterms:W3CDTF">2024-05-23T10:05:00Z</dcterms:modified>
</cp:coreProperties>
</file>